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2F361" w14:textId="77777777" w:rsidR="00C84A73" w:rsidRDefault="00DD10DD" w:rsidP="00DD10DD">
      <w:pPr>
        <w:jc w:val="center"/>
        <w:rPr>
          <w:b/>
          <w:u w:val="single"/>
        </w:rPr>
      </w:pPr>
      <w:r>
        <w:rPr>
          <w:b/>
          <w:u w:val="single"/>
        </w:rPr>
        <w:t>RESPIRATORY TRAINING DAY</w:t>
      </w:r>
    </w:p>
    <w:p w14:paraId="240FADAD" w14:textId="77777777" w:rsidR="00DD10DD" w:rsidRDefault="00DD10DD" w:rsidP="00DD10DD">
      <w:pPr>
        <w:jc w:val="center"/>
        <w:rPr>
          <w:b/>
          <w:u w:val="single"/>
        </w:rPr>
      </w:pPr>
    </w:p>
    <w:p w14:paraId="08868CBC" w14:textId="77777777" w:rsidR="00DD10DD" w:rsidRPr="00DD10DD" w:rsidRDefault="00DD10DD" w:rsidP="00DD10DD">
      <w:pPr>
        <w:rPr>
          <w:i/>
          <w:sz w:val="20"/>
          <w:szCs w:val="20"/>
        </w:rPr>
      </w:pPr>
      <w:r w:rsidRPr="00DD10DD">
        <w:rPr>
          <w:i/>
          <w:sz w:val="20"/>
          <w:szCs w:val="20"/>
        </w:rPr>
        <w:t>Topic: Thoracic Surgery</w:t>
      </w:r>
      <w:r w:rsidR="007F4B86">
        <w:rPr>
          <w:i/>
          <w:sz w:val="20"/>
          <w:szCs w:val="20"/>
        </w:rPr>
        <w:t xml:space="preserve"> </w:t>
      </w:r>
    </w:p>
    <w:p w14:paraId="2CD1B555" w14:textId="77777777" w:rsidR="00DD10DD" w:rsidRPr="00DD10DD" w:rsidRDefault="00DD10DD" w:rsidP="00DD10DD">
      <w:pPr>
        <w:rPr>
          <w:i/>
          <w:sz w:val="20"/>
          <w:szCs w:val="20"/>
        </w:rPr>
      </w:pPr>
      <w:r w:rsidRPr="00DD10DD">
        <w:rPr>
          <w:i/>
          <w:sz w:val="20"/>
          <w:szCs w:val="20"/>
        </w:rPr>
        <w:t>Date</w:t>
      </w:r>
      <w:proofErr w:type="gramStart"/>
      <w:r w:rsidRPr="00DD10DD">
        <w:rPr>
          <w:i/>
          <w:sz w:val="20"/>
          <w:szCs w:val="20"/>
        </w:rPr>
        <w:t>:7</w:t>
      </w:r>
      <w:r w:rsidRPr="00DD10DD">
        <w:rPr>
          <w:i/>
          <w:sz w:val="20"/>
          <w:szCs w:val="20"/>
          <w:vertAlign w:val="superscript"/>
        </w:rPr>
        <w:t>th</w:t>
      </w:r>
      <w:proofErr w:type="gramEnd"/>
      <w:r w:rsidRPr="00DD10DD">
        <w:rPr>
          <w:i/>
          <w:sz w:val="20"/>
          <w:szCs w:val="20"/>
        </w:rPr>
        <w:t xml:space="preserve"> June </w:t>
      </w:r>
      <w:r w:rsidR="004170A3">
        <w:rPr>
          <w:i/>
          <w:sz w:val="20"/>
          <w:szCs w:val="20"/>
        </w:rPr>
        <w:t>20</w:t>
      </w:r>
      <w:r w:rsidRPr="00DD10DD">
        <w:rPr>
          <w:i/>
          <w:sz w:val="20"/>
          <w:szCs w:val="20"/>
        </w:rPr>
        <w:t>18</w:t>
      </w:r>
    </w:p>
    <w:p w14:paraId="042637BA" w14:textId="77777777" w:rsidR="00DD10DD" w:rsidRPr="00DD10DD" w:rsidRDefault="00DD10DD" w:rsidP="00DD10DD">
      <w:pPr>
        <w:rPr>
          <w:i/>
          <w:sz w:val="20"/>
          <w:szCs w:val="20"/>
        </w:rPr>
      </w:pPr>
      <w:r w:rsidRPr="00DD10DD">
        <w:rPr>
          <w:i/>
          <w:sz w:val="20"/>
          <w:szCs w:val="20"/>
        </w:rPr>
        <w:t xml:space="preserve">Venue:  Wessex Deanery, </w:t>
      </w:r>
      <w:proofErr w:type="spellStart"/>
      <w:r w:rsidRPr="00DD10DD">
        <w:rPr>
          <w:i/>
          <w:sz w:val="20"/>
          <w:szCs w:val="20"/>
        </w:rPr>
        <w:t>Otterbourne</w:t>
      </w:r>
      <w:proofErr w:type="spellEnd"/>
    </w:p>
    <w:p w14:paraId="493496BD" w14:textId="77777777" w:rsidR="00DD10DD" w:rsidRPr="00DD10DD" w:rsidRDefault="00DD10DD" w:rsidP="00DD10DD">
      <w:pPr>
        <w:rPr>
          <w:i/>
          <w:sz w:val="20"/>
          <w:szCs w:val="20"/>
        </w:rPr>
      </w:pPr>
      <w:r w:rsidRPr="00DD10DD">
        <w:rPr>
          <w:i/>
          <w:sz w:val="20"/>
          <w:szCs w:val="20"/>
        </w:rPr>
        <w:t>Organisers: Arjjana Sivaloganathan (UHS) and Samreen Hamid (PGH)</w:t>
      </w:r>
    </w:p>
    <w:p w14:paraId="0187A509" w14:textId="77777777" w:rsidR="00DD10DD" w:rsidRDefault="00DD10DD" w:rsidP="00DD10DD">
      <w:pPr>
        <w:rPr>
          <w:sz w:val="20"/>
          <w:szCs w:val="20"/>
        </w:rPr>
      </w:pPr>
    </w:p>
    <w:p w14:paraId="4BD2EB9D" w14:textId="77777777" w:rsidR="00DD10DD" w:rsidRDefault="00DD10DD" w:rsidP="00DD10DD">
      <w:pPr>
        <w:rPr>
          <w:sz w:val="20"/>
          <w:szCs w:val="20"/>
        </w:rPr>
      </w:pPr>
    </w:p>
    <w:p w14:paraId="75A5B95B" w14:textId="77777777" w:rsidR="00DD10DD" w:rsidRPr="00B8308E" w:rsidRDefault="00DD10DD" w:rsidP="00DD10DD">
      <w:pPr>
        <w:rPr>
          <w:b/>
        </w:rPr>
      </w:pPr>
      <w:r>
        <w:t>09:00 – 09:30</w:t>
      </w:r>
      <w:r>
        <w:tab/>
      </w:r>
      <w:r>
        <w:tab/>
      </w:r>
      <w:r w:rsidRPr="00B8308E">
        <w:rPr>
          <w:b/>
        </w:rPr>
        <w:t>REGISTRATION &amp; COFFEE</w:t>
      </w:r>
    </w:p>
    <w:p w14:paraId="71C4BCC2" w14:textId="77777777" w:rsidR="00DD10DD" w:rsidRDefault="00DD10DD" w:rsidP="00DD10DD"/>
    <w:p w14:paraId="238A637A" w14:textId="77777777" w:rsidR="00903C5D" w:rsidRDefault="00903C5D" w:rsidP="00903C5D">
      <w:pPr>
        <w:rPr>
          <w:b/>
        </w:rPr>
      </w:pPr>
      <w:r>
        <w:t>09:30 – 10:00</w:t>
      </w:r>
      <w:r>
        <w:tab/>
      </w:r>
      <w:r>
        <w:tab/>
      </w:r>
      <w:r w:rsidRPr="00CE76C1">
        <w:rPr>
          <w:b/>
        </w:rPr>
        <w:t>Role of</w:t>
      </w:r>
      <w:r>
        <w:t xml:space="preserve"> </w:t>
      </w:r>
      <w:r>
        <w:rPr>
          <w:b/>
        </w:rPr>
        <w:t xml:space="preserve">Diaphragm Plication including Patient Selection </w:t>
      </w:r>
    </w:p>
    <w:p w14:paraId="0F1702AF" w14:textId="77777777" w:rsidR="00903C5D" w:rsidRDefault="00903C5D" w:rsidP="00903C5D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and</w:t>
      </w:r>
      <w:proofErr w:type="gramEnd"/>
      <w:r>
        <w:rPr>
          <w:b/>
        </w:rPr>
        <w:t xml:space="preserve"> Work Up</w:t>
      </w:r>
    </w:p>
    <w:p w14:paraId="00CEB25E" w14:textId="77777777" w:rsidR="00903C5D" w:rsidRPr="00CE76C1" w:rsidRDefault="00903C5D" w:rsidP="00903C5D">
      <w:r w:rsidRPr="00CE76C1">
        <w:tab/>
      </w:r>
      <w:r w:rsidRPr="00CE76C1">
        <w:tab/>
      </w:r>
      <w:r w:rsidRPr="00CE76C1">
        <w:tab/>
        <w:t>Mr Lukacs Veres (Consultant Thoracic Surgeon)</w:t>
      </w:r>
    </w:p>
    <w:p w14:paraId="149D7BDF" w14:textId="77777777" w:rsidR="00903C5D" w:rsidRDefault="00903C5D" w:rsidP="00903C5D">
      <w:r w:rsidRPr="00CE76C1">
        <w:tab/>
      </w:r>
      <w:r w:rsidRPr="00CE76C1">
        <w:tab/>
      </w:r>
      <w:r w:rsidRPr="00CE76C1">
        <w:tab/>
      </w:r>
      <w:r>
        <w:t>University Hospital Southampton</w:t>
      </w:r>
    </w:p>
    <w:p w14:paraId="78A5C492" w14:textId="77777777" w:rsidR="00903C5D" w:rsidRDefault="00903C5D" w:rsidP="00903C5D"/>
    <w:p w14:paraId="0A7300FA" w14:textId="77777777" w:rsidR="00903C5D" w:rsidRDefault="00903C5D" w:rsidP="00903C5D">
      <w:pPr>
        <w:rPr>
          <w:b/>
        </w:rPr>
      </w:pPr>
      <w:r>
        <w:t>10:00 – 10:30</w:t>
      </w:r>
      <w:r>
        <w:tab/>
      </w:r>
      <w:r>
        <w:tab/>
      </w:r>
      <w:r w:rsidRPr="00CE76C1">
        <w:rPr>
          <w:b/>
        </w:rPr>
        <w:t>Chest Wall Surgery</w:t>
      </w:r>
      <w:r w:rsidRPr="00CE76C1">
        <w:rPr>
          <w:b/>
        </w:rPr>
        <w:tab/>
      </w:r>
    </w:p>
    <w:p w14:paraId="78F9304A" w14:textId="77777777" w:rsidR="00903C5D" w:rsidRPr="00CE76C1" w:rsidRDefault="00903C5D" w:rsidP="00903C5D">
      <w:r w:rsidRPr="00CE76C1">
        <w:tab/>
      </w:r>
      <w:r w:rsidRPr="00CE76C1">
        <w:tab/>
      </w:r>
      <w:r w:rsidRPr="00CE76C1">
        <w:tab/>
        <w:t>Mr Lukacs Veres (Consultant Thoracic Surgeon)</w:t>
      </w:r>
    </w:p>
    <w:p w14:paraId="0ABE6CF0" w14:textId="77777777" w:rsidR="00903C5D" w:rsidRDefault="00903C5D" w:rsidP="00903C5D">
      <w:r w:rsidRPr="00CE76C1">
        <w:tab/>
      </w:r>
      <w:r w:rsidRPr="00CE76C1">
        <w:tab/>
      </w:r>
      <w:r w:rsidRPr="00CE76C1">
        <w:tab/>
      </w:r>
      <w:r>
        <w:t>University Hospital Southampton</w:t>
      </w:r>
      <w:r>
        <w:tab/>
      </w:r>
    </w:p>
    <w:p w14:paraId="4665F5F3" w14:textId="77777777" w:rsidR="00903C5D" w:rsidRDefault="00903C5D" w:rsidP="00903C5D"/>
    <w:p w14:paraId="50993F0C" w14:textId="77777777" w:rsidR="00903C5D" w:rsidRDefault="00903C5D" w:rsidP="00903C5D">
      <w:r>
        <w:t>10:30 – 11:30</w:t>
      </w:r>
      <w:r>
        <w:tab/>
      </w:r>
      <w:r>
        <w:tab/>
      </w:r>
      <w:r>
        <w:rPr>
          <w:b/>
        </w:rPr>
        <w:t xml:space="preserve">Role of Surgery </w:t>
      </w:r>
      <w:proofErr w:type="gramStart"/>
      <w:r>
        <w:rPr>
          <w:b/>
        </w:rPr>
        <w:t>I</w:t>
      </w:r>
      <w:r w:rsidRPr="00220984">
        <w:rPr>
          <w:b/>
        </w:rPr>
        <w:t>n</w:t>
      </w:r>
      <w:proofErr w:type="gramEnd"/>
      <w:r w:rsidRPr="00220984">
        <w:rPr>
          <w:b/>
        </w:rPr>
        <w:t xml:space="preserve"> Pleural Malignancy</w:t>
      </w:r>
    </w:p>
    <w:p w14:paraId="22148C0C" w14:textId="77777777" w:rsidR="00903C5D" w:rsidRDefault="00903C5D" w:rsidP="00903C5D">
      <w:r>
        <w:tab/>
      </w:r>
      <w:r>
        <w:tab/>
      </w:r>
      <w:r>
        <w:tab/>
        <w:t xml:space="preserve">Professor </w:t>
      </w:r>
      <w:proofErr w:type="spellStart"/>
      <w:r>
        <w:t>Loic</w:t>
      </w:r>
      <w:proofErr w:type="spellEnd"/>
      <w:r>
        <w:t xml:space="preserve"> Lang-</w:t>
      </w:r>
      <w:proofErr w:type="spellStart"/>
      <w:r>
        <w:t>Lazdunski</w:t>
      </w:r>
      <w:proofErr w:type="spellEnd"/>
      <w:r>
        <w:t xml:space="preserve"> (Consultant Thoracic Surgeon)</w:t>
      </w:r>
      <w:r>
        <w:tab/>
      </w:r>
      <w:r>
        <w:tab/>
      </w:r>
      <w:r>
        <w:tab/>
        <w:t>Cromwell Hospital, London</w:t>
      </w:r>
      <w:r>
        <w:tab/>
      </w:r>
    </w:p>
    <w:p w14:paraId="094D764A" w14:textId="77777777" w:rsidR="00903C5D" w:rsidRDefault="00903C5D" w:rsidP="00903C5D"/>
    <w:p w14:paraId="7BBFA4C2" w14:textId="77777777" w:rsidR="00903C5D" w:rsidRDefault="00903C5D" w:rsidP="00903C5D">
      <w:pPr>
        <w:rPr>
          <w:b/>
        </w:rPr>
      </w:pPr>
      <w:r>
        <w:t>11:30 – 11:45</w:t>
      </w:r>
      <w:r>
        <w:tab/>
      </w:r>
      <w:r>
        <w:tab/>
      </w:r>
      <w:r w:rsidRPr="00B8308E">
        <w:rPr>
          <w:b/>
        </w:rPr>
        <w:t>COFFEE</w:t>
      </w:r>
    </w:p>
    <w:p w14:paraId="0220A94E" w14:textId="77777777" w:rsidR="00903C5D" w:rsidRDefault="00903C5D" w:rsidP="00903C5D"/>
    <w:p w14:paraId="3A0BCE82" w14:textId="77777777" w:rsidR="00903C5D" w:rsidRDefault="00903C5D" w:rsidP="00903C5D">
      <w:r>
        <w:t>11:45 – 12:20</w:t>
      </w:r>
      <w:r>
        <w:tab/>
      </w:r>
      <w:r>
        <w:tab/>
      </w:r>
      <w:r w:rsidRPr="00911E5E">
        <w:rPr>
          <w:b/>
        </w:rPr>
        <w:t xml:space="preserve">Thoracic Surgery </w:t>
      </w:r>
      <w:proofErr w:type="gramStart"/>
      <w:r>
        <w:rPr>
          <w:b/>
        </w:rPr>
        <w:t>In</w:t>
      </w:r>
      <w:proofErr w:type="gramEnd"/>
      <w:r>
        <w:rPr>
          <w:b/>
        </w:rPr>
        <w:t xml:space="preserve"> Patients W</w:t>
      </w:r>
      <w:r w:rsidRPr="00911E5E">
        <w:rPr>
          <w:b/>
        </w:rPr>
        <w:t>ith Poor PS</w:t>
      </w:r>
    </w:p>
    <w:p w14:paraId="71FE1B68" w14:textId="77777777" w:rsidR="00903C5D" w:rsidRDefault="00903C5D" w:rsidP="00903C5D">
      <w:r>
        <w:tab/>
      </w:r>
      <w:r>
        <w:tab/>
      </w:r>
      <w:r>
        <w:tab/>
        <w:t xml:space="preserve">Mr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Coonar</w:t>
      </w:r>
      <w:proofErr w:type="spellEnd"/>
      <w:r>
        <w:t xml:space="preserve"> (Consultant Thoracic Surgeon) </w:t>
      </w:r>
    </w:p>
    <w:p w14:paraId="3C6E4EE1" w14:textId="77777777" w:rsidR="00903C5D" w:rsidRDefault="00903C5D" w:rsidP="00903C5D">
      <w:r>
        <w:tab/>
      </w:r>
      <w:r>
        <w:tab/>
      </w:r>
      <w:r>
        <w:tab/>
        <w:t>Royal Papworth Hospital</w:t>
      </w:r>
    </w:p>
    <w:p w14:paraId="6ED4EF5E" w14:textId="77777777" w:rsidR="00903C5D" w:rsidRDefault="00903C5D" w:rsidP="00DD10DD"/>
    <w:p w14:paraId="79EFDCFC" w14:textId="77777777" w:rsidR="00903C5D" w:rsidRDefault="00903C5D" w:rsidP="00903C5D">
      <w:r>
        <w:t>12:20 – 12:55</w:t>
      </w:r>
      <w:r>
        <w:tab/>
      </w:r>
      <w:r>
        <w:tab/>
      </w:r>
      <w:r w:rsidRPr="00911E5E">
        <w:rPr>
          <w:b/>
        </w:rPr>
        <w:t>Lung Volume Reduction Surgery</w:t>
      </w:r>
    </w:p>
    <w:p w14:paraId="01FDA8DC" w14:textId="77777777" w:rsidR="00903C5D" w:rsidRDefault="00903C5D" w:rsidP="00903C5D">
      <w:r>
        <w:tab/>
      </w:r>
      <w:r>
        <w:tab/>
      </w:r>
      <w:r>
        <w:tab/>
        <w:t xml:space="preserve">Mr </w:t>
      </w:r>
      <w:proofErr w:type="spellStart"/>
      <w:r>
        <w:t>Aman</w:t>
      </w:r>
      <w:proofErr w:type="spellEnd"/>
      <w:r>
        <w:t xml:space="preserve"> </w:t>
      </w:r>
      <w:proofErr w:type="spellStart"/>
      <w:r>
        <w:t>Coonar</w:t>
      </w:r>
      <w:proofErr w:type="spellEnd"/>
      <w:r>
        <w:t xml:space="preserve"> (Consultant Thoracic Surgeon) </w:t>
      </w:r>
    </w:p>
    <w:p w14:paraId="7B43B664" w14:textId="77777777" w:rsidR="00903C5D" w:rsidRDefault="00903C5D" w:rsidP="00903C5D">
      <w:r>
        <w:tab/>
      </w:r>
      <w:r>
        <w:tab/>
      </w:r>
      <w:r>
        <w:tab/>
        <w:t>Royal Papworth Hospital</w:t>
      </w:r>
    </w:p>
    <w:p w14:paraId="6FB91C8E" w14:textId="77777777" w:rsidR="00903C5D" w:rsidRDefault="00903C5D" w:rsidP="00903C5D"/>
    <w:p w14:paraId="2B8958AA" w14:textId="77777777" w:rsidR="00903C5D" w:rsidRDefault="00903C5D" w:rsidP="00903C5D">
      <w:r>
        <w:t>12:55 – 13:45</w:t>
      </w:r>
      <w:r>
        <w:tab/>
      </w:r>
      <w:r>
        <w:tab/>
      </w:r>
      <w:r w:rsidRPr="00B8308E">
        <w:rPr>
          <w:b/>
        </w:rPr>
        <w:t>LUNCH</w:t>
      </w:r>
    </w:p>
    <w:p w14:paraId="4F1B4CF2" w14:textId="77777777" w:rsidR="00903C5D" w:rsidRDefault="00903C5D" w:rsidP="00DD10DD"/>
    <w:p w14:paraId="6563BBED" w14:textId="77777777" w:rsidR="00DD10DD" w:rsidRDefault="00903C5D" w:rsidP="00DD10DD">
      <w:r>
        <w:t>13:45</w:t>
      </w:r>
      <w:r w:rsidR="00DD10DD">
        <w:t xml:space="preserve"> – </w:t>
      </w:r>
      <w:r>
        <w:t>14:30</w:t>
      </w:r>
      <w:r w:rsidR="00DD10DD">
        <w:tab/>
      </w:r>
      <w:r w:rsidR="00DD10DD">
        <w:tab/>
      </w:r>
      <w:r w:rsidR="0043628D" w:rsidRPr="00911E5E">
        <w:rPr>
          <w:b/>
        </w:rPr>
        <w:t>Stereotactic Radiotherapy</w:t>
      </w:r>
    </w:p>
    <w:p w14:paraId="3E2D4F09" w14:textId="0B8DA886" w:rsidR="0043628D" w:rsidRDefault="0043628D" w:rsidP="00DD10DD">
      <w:r>
        <w:tab/>
      </w:r>
      <w:r>
        <w:tab/>
      </w:r>
      <w:r>
        <w:tab/>
      </w:r>
      <w:r w:rsidR="00EF0EE5">
        <w:t>Dr Victoria Wood</w:t>
      </w:r>
      <w:r w:rsidR="00021DFA">
        <w:t xml:space="preserve"> (Consultant Clinical </w:t>
      </w:r>
      <w:bookmarkStart w:id="0" w:name="_GoBack"/>
      <w:bookmarkEnd w:id="0"/>
      <w:r>
        <w:t>Oncologist)</w:t>
      </w:r>
    </w:p>
    <w:p w14:paraId="6B3DE13C" w14:textId="77777777" w:rsidR="0043628D" w:rsidRDefault="0043628D" w:rsidP="00DD10DD">
      <w:r>
        <w:tab/>
      </w:r>
      <w:r>
        <w:tab/>
      </w:r>
      <w:r>
        <w:tab/>
        <w:t>University Hospital Southampton</w:t>
      </w:r>
    </w:p>
    <w:p w14:paraId="6951F0EC" w14:textId="77777777" w:rsidR="005F007F" w:rsidRDefault="005F007F" w:rsidP="00DD10DD"/>
    <w:p w14:paraId="079478A9" w14:textId="11CD62C4" w:rsidR="005F007F" w:rsidRDefault="005F007F" w:rsidP="00DD10DD">
      <w:r>
        <w:t>14:30 – 15:00</w:t>
      </w:r>
      <w:r>
        <w:tab/>
      </w:r>
      <w:r>
        <w:tab/>
      </w:r>
      <w:r w:rsidRPr="005F007F">
        <w:rPr>
          <w:b/>
        </w:rPr>
        <w:t>Case Presentation</w:t>
      </w:r>
    </w:p>
    <w:p w14:paraId="7148D2D6" w14:textId="0EF93AB3" w:rsidR="005F007F" w:rsidRDefault="005F007F" w:rsidP="00DD10DD">
      <w:r>
        <w:tab/>
      </w:r>
      <w:r>
        <w:tab/>
      </w:r>
      <w:r>
        <w:tab/>
        <w:t xml:space="preserve">Dr Samreen Hamid (Respiratory </w:t>
      </w:r>
      <w:proofErr w:type="spellStart"/>
      <w:r>
        <w:t>SpR</w:t>
      </w:r>
      <w:proofErr w:type="spellEnd"/>
      <w:r>
        <w:t>)</w:t>
      </w:r>
    </w:p>
    <w:p w14:paraId="54D87479" w14:textId="60905DB6" w:rsidR="005F007F" w:rsidRDefault="005F007F" w:rsidP="00DD10DD">
      <w:r>
        <w:tab/>
      </w:r>
      <w:r>
        <w:tab/>
      </w:r>
      <w:r>
        <w:tab/>
        <w:t>Poole General Hospital</w:t>
      </w:r>
    </w:p>
    <w:p w14:paraId="77540209" w14:textId="77777777" w:rsidR="00DD10DD" w:rsidRDefault="00DD10DD" w:rsidP="00DD10DD"/>
    <w:p w14:paraId="6CDF1CD6" w14:textId="4A2B3C89" w:rsidR="00DD10DD" w:rsidRDefault="005F007F" w:rsidP="00DD10DD">
      <w:r>
        <w:t>15:00</w:t>
      </w:r>
      <w:r w:rsidR="00DD10DD">
        <w:tab/>
      </w:r>
      <w:r w:rsidR="00DD10DD">
        <w:tab/>
      </w:r>
      <w:r w:rsidR="00DD10DD">
        <w:tab/>
      </w:r>
      <w:r w:rsidR="00DD10DD" w:rsidRPr="00B8308E">
        <w:rPr>
          <w:b/>
        </w:rPr>
        <w:t>CLOSE &amp; FEEDBACK FORMS</w:t>
      </w:r>
    </w:p>
    <w:p w14:paraId="46622A77" w14:textId="77777777" w:rsidR="00DD10DD" w:rsidRDefault="00DD10DD" w:rsidP="00DD10DD"/>
    <w:p w14:paraId="3F03E049" w14:textId="77777777" w:rsidR="004170A3" w:rsidRDefault="004170A3" w:rsidP="00DD10DD">
      <w:pPr>
        <w:rPr>
          <w:i/>
          <w:sz w:val="20"/>
          <w:szCs w:val="20"/>
        </w:rPr>
      </w:pPr>
    </w:p>
    <w:p w14:paraId="12C02E2F" w14:textId="77777777" w:rsidR="004170A3" w:rsidRDefault="004170A3" w:rsidP="00DD10DD">
      <w:pPr>
        <w:rPr>
          <w:i/>
          <w:sz w:val="20"/>
          <w:szCs w:val="20"/>
        </w:rPr>
      </w:pPr>
    </w:p>
    <w:p w14:paraId="71B8767F" w14:textId="77777777" w:rsidR="00DD10DD" w:rsidRPr="004170A3" w:rsidRDefault="004170A3" w:rsidP="00DD10DD">
      <w:pPr>
        <w:rPr>
          <w:i/>
          <w:sz w:val="20"/>
          <w:szCs w:val="20"/>
        </w:rPr>
      </w:pPr>
      <w:r>
        <w:rPr>
          <w:i/>
          <w:sz w:val="20"/>
          <w:szCs w:val="20"/>
        </w:rPr>
        <w:t>Many thanks to our kind sponsors</w:t>
      </w:r>
    </w:p>
    <w:sectPr w:rsidR="00DD10DD" w:rsidRPr="004170A3" w:rsidSect="00C84A7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0DD"/>
    <w:rsid w:val="00021DFA"/>
    <w:rsid w:val="000C3CFD"/>
    <w:rsid w:val="001F5A1F"/>
    <w:rsid w:val="00220984"/>
    <w:rsid w:val="002F276B"/>
    <w:rsid w:val="004170A3"/>
    <w:rsid w:val="0043628D"/>
    <w:rsid w:val="005E3CB7"/>
    <w:rsid w:val="005F007F"/>
    <w:rsid w:val="00680226"/>
    <w:rsid w:val="007860AD"/>
    <w:rsid w:val="007F4B86"/>
    <w:rsid w:val="00903C5D"/>
    <w:rsid w:val="00911E5E"/>
    <w:rsid w:val="00921EF5"/>
    <w:rsid w:val="00936B51"/>
    <w:rsid w:val="00A73B59"/>
    <w:rsid w:val="00AB0899"/>
    <w:rsid w:val="00B67866"/>
    <w:rsid w:val="00B8308E"/>
    <w:rsid w:val="00C84A73"/>
    <w:rsid w:val="00CE76C1"/>
    <w:rsid w:val="00DD10DD"/>
    <w:rsid w:val="00EF0EE5"/>
    <w:rsid w:val="00F6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0DE9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caption" w:qFormat="1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caption" w:qFormat="1"/>
    <w:lsdException w:name="List Bullet 2" w:semiHidden="0" w:unhideWhenUsed="0"/>
    <w:lsdException w:name="List Bullet 5" w:semiHidden="0" w:unhideWhenUsed="0"/>
    <w:lsdException w:name="List Number 2" w:semiHidden="0" w:unhideWhenUsed="0"/>
    <w:lsdException w:name="Title" w:semiHidden="0" w:unhideWhenUsed="0" w:qFormat="1"/>
    <w:lsdException w:name="Subtitle" w:semiHidden="0" w:unhideWhenUsed="0" w:qFormat="1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F30FD-D181-4798-8D63-5EFD948A2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687D3854</Template>
  <TotalTime>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UHS</Company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Sivaloganathan, Arjjana</dc:creator>
  <cp:lastModifiedBy>Sivaloganathan, Arjjana</cp:lastModifiedBy>
  <cp:revision>4</cp:revision>
  <dcterms:created xsi:type="dcterms:W3CDTF">2018-05-10T18:45:00Z</dcterms:created>
  <dcterms:modified xsi:type="dcterms:W3CDTF">2018-05-25T10:30:00Z</dcterms:modified>
</cp:coreProperties>
</file>